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145369" w:rsidR="00577127" w:rsidP="00577127" w:rsidRDefault="00577127" w14:paraId="57C2AAEF" w14:textId="77777777">
      <w:pPr>
        <w:jc w:val="center"/>
        <w:rPr>
          <w:rFonts w:ascii="NTFCursive" w:hAnsi="NTFCursive"/>
          <w:b/>
          <w:kern w:val="2"/>
          <w:sz w:val="36"/>
          <w:szCs w:val="36"/>
          <w:u w:val="single"/>
        </w:rPr>
      </w:pPr>
      <w:bookmarkStart w:name="_GoBack" w:id="0"/>
      <w:bookmarkEnd w:id="0"/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>F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</w:t>
      </w:r>
    </w:p>
    <w:p w:rsidRPr="00145369" w:rsidR="00577127" w:rsidP="00577127" w:rsidRDefault="00577127" w14:paraId="62247833" w14:textId="77777777">
      <w:pPr>
        <w:jc w:val="center"/>
        <w:rPr>
          <w:rFonts w:ascii="NTFCursive" w:hAnsi="NTFCursive"/>
          <w:b/>
          <w:kern w:val="2"/>
          <w:sz w:val="36"/>
          <w:szCs w:val="36"/>
          <w:u w:val="single"/>
        </w:rPr>
      </w:pP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>S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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O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</w:t>
      </w:r>
    </w:p>
    <w:p w:rsidRPr="00145369" w:rsidR="00577127" w:rsidP="00532DCB" w:rsidRDefault="00577127" w14:paraId="2C243384" w14:textId="77777777">
      <w:pPr>
        <w:rPr>
          <w:rFonts w:ascii="NTFCursive" w:hAnsi="NTFCursive"/>
          <w:b/>
          <w:kern w:val="2"/>
          <w:sz w:val="36"/>
          <w:szCs w:val="36"/>
          <w:u w:val="single"/>
        </w:rPr>
      </w:pPr>
    </w:p>
    <w:p w:rsidRPr="00145369" w:rsidR="00577127" w:rsidP="00532DCB" w:rsidRDefault="00577127" w14:paraId="03D91384" w14:textId="77777777">
      <w:pPr>
        <w:rPr>
          <w:rFonts w:ascii="NTFCursive" w:hAnsi="NTFCursive"/>
          <w:b/>
          <w:kern w:val="2"/>
          <w:sz w:val="36"/>
          <w:szCs w:val="36"/>
          <w:u w:val="single"/>
        </w:rPr>
      </w:pP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WALT: I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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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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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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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F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</w:t>
      </w:r>
    </w:p>
    <w:p w:rsidRPr="00145369" w:rsidR="00577127" w:rsidP="00532DCB" w:rsidRDefault="00577127" w14:paraId="39CE6A26" w14:textId="77777777">
      <w:pPr>
        <w:rPr>
          <w:rFonts w:ascii="NTFCursive" w:hAnsi="NTFCursive"/>
          <w:kern w:val="2"/>
          <w:sz w:val="36"/>
          <w:szCs w:val="36"/>
        </w:rPr>
      </w:pPr>
    </w:p>
    <w:p w:rsidRPr="00145369" w:rsidR="00577127" w:rsidP="00532DCB" w:rsidRDefault="00577127" w14:paraId="3ECAFA50" w14:textId="77777777">
      <w:pPr>
        <w:rPr>
          <w:rFonts w:ascii="NTFCursive" w:hAnsi="NTFCursive"/>
          <w:kern w:val="2"/>
          <w:sz w:val="36"/>
          <w:szCs w:val="36"/>
        </w:rPr>
      </w:pPr>
      <w:r w:rsidRPr="00145369" w:rsidR="00577127">
        <w:rPr>
          <w:rFonts w:ascii="NTFCursive" w:hAnsi="NTFCursive"/>
          <w:kern w:val="2"/>
          <w:sz w:val="36"/>
          <w:szCs w:val="36"/>
        </w:rPr>
        <w:t>L</w:t>
      </w:r>
      <w:r w:rsidRPr="00145369" w:rsidR="00577127">
        <w:rPr>
          <w:rFonts w:ascii="NTFCursive" w:hAnsi="NTFCursive"/>
          <w:kern w:val="2"/>
          <w:sz w:val="36"/>
          <w:szCs w:val="36"/>
        </w:rPr>
        <w:t></w:t>
      </w:r>
      <w:r w:rsidRPr="00145369" w:rsidR="00577127">
        <w:rPr>
          <w:rFonts w:ascii="NTFCursive" w:hAnsi="NTFCursive"/>
          <w:kern w:val="2"/>
          <w:sz w:val="36"/>
          <w:szCs w:val="36"/>
        </w:rPr>
        <w:t xml:space="preserve"> </w:t>
      </w:r>
      <w:r w:rsidRPr="00145369" w:rsidR="00577127">
        <w:rPr>
          <w:rFonts w:ascii="NTFCursive" w:hAnsi="NTFCursive"/>
          <w:kern w:val="2"/>
          <w:sz w:val="36"/>
          <w:szCs w:val="36"/>
        </w:rPr>
        <w:t></w:t>
      </w:r>
    </w:p>
    <w:p w:rsidRPr="00145369" w:rsidR="00577127" w:rsidP="6AFC06E3" w:rsidRDefault="00577127" w14:paraId="0BF1A5FC" w14:textId="6744628F">
      <w:pPr>
        <w:pStyle w:val="Normal"/>
      </w:pPr>
      <w:hyperlink r:id="R4459c85af9b047f3">
        <w:r w:rsidRPr="57A654D1" w:rsidR="579597F1">
          <w:rPr>
            <w:rStyle w:val="Hyperlink"/>
            <w:rFonts w:ascii="Calibri Light" w:hAnsi="Calibri Light" w:eastAsia="Calibri Light" w:cs="Calibri Light"/>
            <w:noProof w:val="0"/>
            <w:sz w:val="36"/>
            <w:szCs w:val="36"/>
            <w:lang w:val="en-GB"/>
          </w:rPr>
          <w:t>Fr Lesson1 Stage2 Spring 2 HSKT - YouTube</w:t>
        </w:r>
      </w:hyperlink>
    </w:p>
    <w:p w:rsidRPr="00145369" w:rsidR="00577127" w:rsidP="00532DCB" w:rsidRDefault="00577127" w14:paraId="50795CA2" w14:textId="77777777">
      <w:pPr>
        <w:rPr>
          <w:rFonts w:ascii="NTFCursive" w:hAnsi="NTFCursive"/>
          <w:kern w:val="2"/>
          <w:sz w:val="36"/>
          <w:szCs w:val="36"/>
        </w:rPr>
      </w:pPr>
    </w:p>
    <w:p w:rsidRPr="00145369" w:rsidR="00577127" w:rsidP="00577127" w:rsidRDefault="00577127" w14:paraId="5AE39382" w14:textId="77777777">
      <w:pPr>
        <w:jc w:val="center"/>
        <w:rPr>
          <w:rFonts w:ascii="NTFCursive" w:hAnsi="NTFCursive"/>
          <w:b/>
          <w:kern w:val="2"/>
          <w:sz w:val="36"/>
          <w:szCs w:val="36"/>
        </w:rPr>
      </w:pP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>P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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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</w:t>
      </w:r>
      <w:r w:rsidRPr="00145369">
        <w:rPr>
          <w:rFonts w:ascii="NTFCursive" w:hAnsi="NTFCursive"/>
          <w:b/>
          <w:kern w:val="2"/>
          <w:sz w:val="36"/>
          <w:szCs w:val="36"/>
          <w:u w:val="single"/>
        </w:rPr>
        <w:t xml:space="preserve"> </w:t>
      </w:r>
      <w:r w:rsidRPr="00145369">
        <w:rPr>
          <w:rFonts w:hint="eastAsia" w:ascii="NTFCursive" w:hAnsi="NTFCursive"/>
          <w:b/>
          <w:kern w:val="2"/>
          <w:sz w:val="36"/>
          <w:szCs w:val="36"/>
          <w:u w:val="single"/>
        </w:rPr>
        <w:t></w:t>
      </w:r>
    </w:p>
    <w:p w:rsidRPr="00145369" w:rsidR="00577127" w:rsidP="00577127" w:rsidRDefault="00577127" w14:paraId="679EC834" w14:textId="77777777">
      <w:pPr>
        <w:jc w:val="center"/>
        <w:rPr>
          <w:rFonts w:ascii="NTFCursive" w:hAnsi="NTFCursive"/>
          <w:kern w:val="2"/>
          <w:sz w:val="36"/>
          <w:szCs w:val="36"/>
        </w:rPr>
      </w:pPr>
      <w:r w:rsidRPr="00145369">
        <w:rPr>
          <w:rFonts w:ascii="NTFCursive" w:hAnsi="NTFCursive"/>
          <w:kern w:val="2"/>
          <w:sz w:val="36"/>
          <w:szCs w:val="36"/>
        </w:rPr>
        <w:t>W</w:t>
      </w:r>
      <w:r w:rsidRPr="00145369">
        <w:rPr>
          <w:rFonts w:hint="eastAsia" w:ascii="NTFCursive" w:hAnsi="NTFCursive"/>
          <w:kern w:val="2"/>
          <w:sz w:val="36"/>
          <w:szCs w:val="36"/>
        </w:rPr>
        <w:t>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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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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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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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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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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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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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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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  <w:r w:rsidRPr="00145369">
        <w:rPr>
          <w:rFonts w:hint="eastAsia" w:ascii="NTFCursive" w:hAnsi="NTFCursive"/>
          <w:kern w:val="2"/>
          <w:sz w:val="36"/>
          <w:szCs w:val="36"/>
        </w:rPr>
        <w:t></w:t>
      </w:r>
      <w:r w:rsidRPr="00145369">
        <w:rPr>
          <w:rFonts w:ascii="NTFCursive" w:hAnsi="NTFCursive"/>
          <w:kern w:val="2"/>
          <w:sz w:val="36"/>
          <w:szCs w:val="36"/>
        </w:rPr>
        <w:t xml:space="preserve"> </w:t>
      </w:r>
    </w:p>
    <w:p w:rsidRPr="00145369" w:rsidR="00577127" w:rsidP="00577127" w:rsidRDefault="00577127" w14:paraId="517354E5" w14:textId="77777777">
      <w:pPr>
        <w:jc w:val="center"/>
        <w:rPr>
          <w:rFonts w:ascii="NTFCursive" w:hAnsi="NTFCursive"/>
          <w:kern w:val="2"/>
          <w:sz w:val="36"/>
          <w:szCs w:val="36"/>
        </w:rPr>
      </w:pPr>
      <w:r w:rsidR="00577127">
        <w:drawing>
          <wp:inline wp14:editId="2CB06336" wp14:anchorId="633FCE5D">
            <wp:extent cx="2662330" cy="2152650"/>
            <wp:effectExtent l="0" t="0" r="508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a67b3cf5d184a5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23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5369" w:rsidR="00577127" w:rsidP="00532DCB" w:rsidRDefault="00577127" w14:paraId="508CC582" w14:textId="77777777">
      <w:pPr>
        <w:rPr>
          <w:rFonts w:ascii="NTFCursive" w:hAnsi="NTFCursive"/>
          <w:kern w:val="2"/>
          <w:sz w:val="36"/>
          <w:szCs w:val="36"/>
        </w:rPr>
      </w:pPr>
    </w:p>
    <w:p w:rsidRPr="00145369" w:rsidR="00577127" w:rsidP="00532DCB" w:rsidRDefault="00577127" w14:paraId="4381F0C8" w14:textId="77777777">
      <w:pPr>
        <w:rPr>
          <w:rFonts w:ascii="NTFCursive" w:hAnsi="NTFCursive"/>
          <w:kern w:val="2"/>
          <w:sz w:val="36"/>
          <w:szCs w:val="36"/>
        </w:rPr>
      </w:pPr>
    </w:p>
    <w:p w:rsidRPr="00145369" w:rsidR="00577127" w:rsidP="00532DCB" w:rsidRDefault="00577127" w14:paraId="6AFEF95A" w14:textId="77777777">
      <w:pPr>
        <w:rPr>
          <w:rFonts w:ascii="NTFCursive" w:hAnsi="NTFCursive"/>
          <w:kern w:val="2"/>
          <w:sz w:val="36"/>
          <w:szCs w:val="36"/>
        </w:rPr>
      </w:pPr>
      <w:r w:rsidRPr="00145369">
        <w:rPr>
          <w:rFonts w:ascii="NTFCursive" w:hAnsi="NTFCursive"/>
          <w:kern w:val="2"/>
          <w:sz w:val="36"/>
          <w:szCs w:val="36"/>
        </w:rPr>
        <w:t>T</w:t>
      </w:r>
      <w:r w:rsidRPr="00145369">
        <w:rPr>
          <w:rFonts w:hint="eastAsia" w:ascii="NTFCursive" w:hAnsi="NTFCursive"/>
          <w:kern w:val="2"/>
          <w:sz w:val="36"/>
          <w:szCs w:val="36"/>
        </w:rPr>
        <w:t></w:t>
      </w:r>
    </w:p>
    <w:p w:rsidRPr="00145369" w:rsidR="00577127" w:rsidP="00532DCB" w:rsidRDefault="00577127" w14:paraId="52B0E396" w14:textId="77777777">
      <w:pPr>
        <w:rPr>
          <w:rFonts w:ascii="NTFCursive" w:hAnsi="NTFCursive"/>
          <w:kern w:val="2"/>
          <w:sz w:val="36"/>
          <w:szCs w:val="36"/>
        </w:rPr>
      </w:pPr>
      <w:r w:rsidR="00577127">
        <w:drawing>
          <wp:inline wp14:editId="4B01751E" wp14:anchorId="28D8E3CE">
            <wp:extent cx="4417060" cy="2708414"/>
            <wp:effectExtent l="0" t="0" r="254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d099027d7a4f428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7060" cy="27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5369" w:rsidR="00577127" w:rsidP="00532DCB" w:rsidRDefault="00577127" w14:paraId="6717CEED" w14:textId="77777777">
      <w:pPr>
        <w:rPr>
          <w:rFonts w:ascii="NTFCursive" w:hAnsi="NTFCursive"/>
          <w:kern w:val="2"/>
          <w:sz w:val="36"/>
          <w:szCs w:val="36"/>
        </w:rPr>
      </w:pPr>
    </w:p>
    <w:p w:rsidRPr="00145369" w:rsidR="003179C6" w:rsidP="00532DCB" w:rsidRDefault="003179C6" w14:paraId="176A4759" w14:textId="77777777">
      <w:pPr>
        <w:rPr>
          <w:rFonts w:ascii="NTFCursive" w:hAnsi="NTFCursive"/>
          <w:kern w:val="2"/>
          <w:sz w:val="96"/>
          <w:szCs w:val="96"/>
        </w:rPr>
      </w:pPr>
    </w:p>
    <w:sectPr w:rsidRPr="00145369" w:rsidR="003179C6"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EEA" w:rsidP="00345D20" w:rsidRDefault="00C03EEA" w14:paraId="55CC1520" w14:textId="77777777">
      <w:r>
        <w:separator/>
      </w:r>
    </w:p>
  </w:endnote>
  <w:endnote w:type="continuationSeparator" w:id="0">
    <w:p w:rsidR="00C03EEA" w:rsidP="00345D20" w:rsidRDefault="00C03EEA" w14:paraId="46BCA71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w:fontKey="{345AF5F8-E0C9-43A7-9681-518DBFCA4330}" r:id="rId1"/>
    <w:embedBold w:fontKey="{C092E7E8-E8AE-4E8D-8CC8-FC513C3F9B63}" r:id="rId2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2F3C3A2F-E30C-4823-A508-3F52D3507636}" r:id="rId3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4243370-5919-4250-B568-1FE1E23527A1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EEA" w:rsidP="00345D20" w:rsidRDefault="00C03EEA" w14:paraId="548D75D6" w14:textId="77777777">
      <w:r>
        <w:separator/>
      </w:r>
    </w:p>
  </w:footnote>
  <w:footnote w:type="continuationSeparator" w:id="0">
    <w:p w:rsidR="00C03EEA" w:rsidP="00345D20" w:rsidRDefault="00C03EEA" w14:paraId="420AAA56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127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369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77127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03EEA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  <w:rsid w:val="3AC37C04"/>
    <w:rsid w:val="579597F1"/>
    <w:rsid w:val="57A654D1"/>
    <w:rsid w:val="6AFC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246E7A"/>
  <w15:docId w15:val="{D3329BF1-34B3-43B5-BC29-0B7DD2F4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2.xml" Id="rId3" /><Relationship Type="http://schemas.openxmlformats.org/officeDocument/2006/relationships/settings" Target="settings.xml" Id="rId7" /><Relationship Type="http://schemas.openxmlformats.org/officeDocument/2006/relationships/customXml" Target="../customXml/item1.xml" Id="rId2" /><Relationship Type="http://schemas.microsoft.com/office/2006/relationships/keyMapCustomizations" Target="customizations.xml" Id="rId1" /><Relationship Type="http://schemas.openxmlformats.org/officeDocument/2006/relationships/styles" Target="styles.xml" Id="rId6" /><Relationship Type="http://schemas.openxmlformats.org/officeDocument/2006/relationships/customXml" Target="../customXml/item4.xml" Id="rId5" /><Relationship Type="http://schemas.openxmlformats.org/officeDocument/2006/relationships/endnotes" Target="endnotes.xml" Id="rId10" /><Relationship Type="http://schemas.openxmlformats.org/officeDocument/2006/relationships/customXml" Target="../customXml/item3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image" Target="/media/image5.png" Id="Rfa67b3cf5d184a51" /><Relationship Type="http://schemas.openxmlformats.org/officeDocument/2006/relationships/image" Target="/media/image6.png" Id="Rd099027d7a4f428f" /><Relationship Type="http://schemas.openxmlformats.org/officeDocument/2006/relationships/hyperlink" Target="https://www.youtube.com/watch?v=K2rM22KidsM&amp;feature=youtube&amp;safe=active" TargetMode="External" Id="R4459c85af9b047f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C153B4CDF264BB98689804ED63CCE" ma:contentTypeVersion="12" ma:contentTypeDescription="Create a new document." ma:contentTypeScope="" ma:versionID="c93dee5611e33353db836b7a088c4eb3">
  <xsd:schema xmlns:xsd="http://www.w3.org/2001/XMLSchema" xmlns:xs="http://www.w3.org/2001/XMLSchema" xmlns:p="http://schemas.microsoft.com/office/2006/metadata/properties" xmlns:ns2="0ecf6df4-1137-423d-8d15-bc05dbf4777d" xmlns:ns3="d259d228-891e-45ae-8a38-53bd14aa2b63" targetNamespace="http://schemas.microsoft.com/office/2006/metadata/properties" ma:root="true" ma:fieldsID="ca4f7990744737ca884f55a073ba05fb" ns2:_="" ns3:_="">
    <xsd:import namespace="0ecf6df4-1137-423d-8d15-bc05dbf4777d"/>
    <xsd:import namespace="d259d228-891e-45ae-8a38-53bd14aa2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f6df4-1137-423d-8d15-bc05dbf477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9d228-891e-45ae-8a38-53bd14aa2b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413EB-B689-49BB-86B5-EA32B1DD1C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511DDC-F052-40FF-A244-C32E486B5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f6df4-1137-423d-8d15-bc05dbf4777d"/>
    <ds:schemaRef ds:uri="d259d228-891e-45ae-8a38-53bd14aa2b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03C878-9F58-4CA6-B4D8-36BFDFA0AA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B7C9C5-8B99-4428-A45A-00D3E061DB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NTFonts</ap:Template>
  <ap:Application>Microsoft Office Word</ap:Application>
  <ap:DocSecurity>0</ap:DocSecurity>
  <ap:ScaleCrop>false</ap:ScaleCrop>
  <ap:Company>n/a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document</dc:title>
  <dc:subject/>
  <dc:creator>Cheryl Benn</dc:creator>
  <keywords/>
  <dc:description/>
  <lastModifiedBy>Zoe Higgins</lastModifiedBy>
  <revision>5</revision>
  <lastPrinted>1901-01-01T00:00:00.0000000Z</lastPrinted>
  <dcterms:created xsi:type="dcterms:W3CDTF">2021-02-25T07:30:00.0000000Z</dcterms:created>
  <dcterms:modified xsi:type="dcterms:W3CDTF">2021-02-25T16:57:37.9963673Z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0x010100562C153B4CDF264BB98689804ED63CCE</vt:lpwstr>
  </property>
</Properties>
</file>